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B6" w:rsidRDefault="00D27BB6" w:rsidP="00BF7858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 xml:space="preserve">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</w:t>
      </w:r>
      <w:r w:rsidRPr="00A355B2">
        <w:rPr>
          <w:rFonts w:ascii="Times New Roman" w:hAnsi="Times New Roman"/>
          <w:sz w:val="18"/>
          <w:szCs w:val="18"/>
        </w:rPr>
        <w:t xml:space="preserve">                                                      </w:t>
      </w:r>
      <w:r>
        <w:rPr>
          <w:rFonts w:ascii="Times New Roman" w:hAnsi="Times New Roman"/>
          <w:sz w:val="18"/>
          <w:szCs w:val="18"/>
        </w:rPr>
        <w:t>Директору  МБОУ ООШ с.Нижнеаташево</w:t>
      </w:r>
    </w:p>
    <w:p w:rsidR="00D27BB6" w:rsidRDefault="00D27BB6" w:rsidP="00BF7858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</w:p>
    <w:p w:rsidR="00D27BB6" w:rsidRPr="006263F7" w:rsidRDefault="00D27BB6" w:rsidP="00BF7858">
      <w:pPr>
        <w:spacing w:after="273"/>
        <w:ind w:right="1020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___________________________________________  </w:t>
      </w:r>
    </w:p>
    <w:p w:rsidR="00D27BB6" w:rsidRPr="006263F7" w:rsidRDefault="00D27BB6" w:rsidP="00BF7858">
      <w:pPr>
        <w:spacing w:after="273"/>
        <w:contextualSpacing/>
        <w:rPr>
          <w:rFonts w:ascii="Times New Roman" w:hAnsi="Times New Roman"/>
          <w:sz w:val="18"/>
          <w:szCs w:val="18"/>
        </w:rPr>
      </w:pPr>
      <w:r w:rsidRPr="006263F7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</w:t>
      </w:r>
      <w:r w:rsidRPr="00CA5CFD"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(ФИО руководителя)</w:t>
      </w:r>
      <w:r w:rsidRPr="006263F7">
        <w:rPr>
          <w:rFonts w:ascii="Times New Roman" w:hAnsi="Times New Roman"/>
          <w:sz w:val="18"/>
          <w:szCs w:val="18"/>
        </w:rPr>
        <w:t xml:space="preserve">          </w:t>
      </w:r>
    </w:p>
    <w:p w:rsidR="00D27BB6" w:rsidRDefault="00D27BB6" w:rsidP="00BF7858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D27BB6" w:rsidRPr="006263F7" w:rsidRDefault="00D27BB6" w:rsidP="00BF7858">
      <w:pPr>
        <w:spacing w:after="273"/>
        <w:ind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___________________________________________                             </w:t>
      </w:r>
    </w:p>
    <w:p w:rsidR="00D27BB6" w:rsidRPr="006263F7" w:rsidRDefault="00D27BB6" w:rsidP="00BF7858">
      <w:pPr>
        <w:spacing w:after="221"/>
        <w:ind w:right="-1"/>
        <w:contextualSpacing/>
        <w:rPr>
          <w:rFonts w:ascii="Times New Roman" w:hAnsi="Times New Roman"/>
          <w:sz w:val="16"/>
          <w:szCs w:val="16"/>
        </w:rPr>
      </w:pPr>
      <w:r w:rsidRPr="006263F7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 xml:space="preserve"> </w:t>
      </w:r>
      <w:r w:rsidRPr="006263F7">
        <w:rPr>
          <w:rFonts w:ascii="Times New Roman" w:hAnsi="Times New Roman"/>
          <w:sz w:val="16"/>
          <w:szCs w:val="16"/>
        </w:rPr>
        <w:t>(Ф.И.О. родителя)</w:t>
      </w:r>
    </w:p>
    <w:p w:rsidR="00D27BB6" w:rsidRPr="006263F7" w:rsidRDefault="00D27BB6" w:rsidP="002058CF">
      <w:pPr>
        <w:spacing w:after="221"/>
        <w:ind w:right="-1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проживающего (ей) по адресу:</w:t>
      </w:r>
      <w:r>
        <w:rPr>
          <w:rFonts w:ascii="Times New Roman" w:hAnsi="Times New Roman"/>
          <w:sz w:val="18"/>
          <w:szCs w:val="18"/>
        </w:rPr>
        <w:t>______________________________</w:t>
      </w:r>
    </w:p>
    <w:p w:rsidR="00D27BB6" w:rsidRDefault="00D27BB6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________________________________________________________</w:t>
      </w:r>
    </w:p>
    <w:p w:rsidR="00D27BB6" w:rsidRPr="006263F7" w:rsidRDefault="00D27BB6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____________________</w:t>
      </w:r>
      <w:r>
        <w:rPr>
          <w:rFonts w:ascii="Times New Roman" w:hAnsi="Times New Roman"/>
          <w:sz w:val="18"/>
          <w:szCs w:val="18"/>
        </w:rPr>
        <w:t>____________________________________</w:t>
      </w:r>
    </w:p>
    <w:p w:rsidR="00D27BB6" w:rsidRDefault="00D27BB6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</w:p>
    <w:p w:rsidR="00D27BB6" w:rsidRPr="006263F7" w:rsidRDefault="00D27BB6" w:rsidP="00BF7858">
      <w:pPr>
        <w:spacing w:after="392"/>
        <w:ind w:left="3119" w:right="-1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Pr="006263F7">
        <w:rPr>
          <w:rFonts w:ascii="Times New Roman" w:hAnsi="Times New Roman"/>
          <w:sz w:val="18"/>
          <w:szCs w:val="18"/>
        </w:rPr>
        <w:t>Телефон______________________________________</w:t>
      </w:r>
    </w:p>
    <w:p w:rsidR="00D27BB6" w:rsidRPr="006263F7" w:rsidRDefault="00D27BB6" w:rsidP="00BF7858">
      <w:pPr>
        <w:jc w:val="center"/>
        <w:rPr>
          <w:rFonts w:ascii="Times New Roman" w:hAnsi="Times New Roman"/>
          <w:sz w:val="20"/>
          <w:szCs w:val="20"/>
        </w:rPr>
      </w:pPr>
    </w:p>
    <w:p w:rsidR="00D27BB6" w:rsidRDefault="00D27BB6" w:rsidP="00BF7858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</w:t>
      </w:r>
    </w:p>
    <w:p w:rsidR="00D27BB6" w:rsidRDefault="00D27BB6" w:rsidP="004866B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 приеме ребенка  (меня)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в ________________________________________ на обучение по образовательным программам начального(основного) общего образования</w:t>
      </w:r>
      <w:r w:rsidRPr="006263F7">
        <w:rPr>
          <w:rFonts w:ascii="Times New Roman" w:hAnsi="Times New Roman"/>
          <w:sz w:val="20"/>
          <w:szCs w:val="20"/>
        </w:rPr>
        <w:t>.</w:t>
      </w:r>
    </w:p>
    <w:p w:rsidR="00D27BB6" w:rsidRDefault="00D27BB6" w:rsidP="00BF7858">
      <w:pPr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D27BB6" w:rsidRPr="006263F7" w:rsidRDefault="00D27BB6" w:rsidP="00BF7858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D27BB6" w:rsidRDefault="00D27BB6" w:rsidP="00BF7858">
      <w:pPr>
        <w:tabs>
          <w:tab w:val="left" w:pos="9781"/>
        </w:tabs>
        <w:spacing w:after="0"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Прошу принять моего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6263F7">
        <w:rPr>
          <w:rFonts w:ascii="Times New Roman" w:hAnsi="Times New Roman"/>
          <w:sz w:val="20"/>
          <w:szCs w:val="20"/>
        </w:rPr>
        <w:t>(ю) сына (дочь)</w:t>
      </w:r>
      <w:r>
        <w:rPr>
          <w:rFonts w:ascii="Times New Roman" w:hAnsi="Times New Roman"/>
          <w:sz w:val="20"/>
          <w:szCs w:val="20"/>
        </w:rPr>
        <w:t>, (меня)</w:t>
      </w:r>
      <w:r w:rsidRPr="006263F7">
        <w:rPr>
          <w:rFonts w:ascii="Times New Roman" w:hAnsi="Times New Roman"/>
          <w:sz w:val="20"/>
          <w:szCs w:val="20"/>
        </w:rPr>
        <w:t xml:space="preserve"> ______________________________________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</w:p>
    <w:p w:rsidR="00D27BB6" w:rsidRPr="006426D3" w:rsidRDefault="00D27BB6" w:rsidP="00BF7858">
      <w:pPr>
        <w:tabs>
          <w:tab w:val="left" w:pos="9781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Pr="006263F7">
        <w:rPr>
          <w:rFonts w:ascii="Times New Roman" w:hAnsi="Times New Roman"/>
          <w:i/>
          <w:iCs/>
          <w:sz w:val="16"/>
          <w:szCs w:val="16"/>
        </w:rPr>
        <w:t>ФИО ребенка</w:t>
      </w:r>
      <w:r>
        <w:rPr>
          <w:rFonts w:ascii="Times New Roman" w:hAnsi="Times New Roman"/>
          <w:i/>
          <w:iCs/>
          <w:sz w:val="16"/>
          <w:szCs w:val="16"/>
        </w:rPr>
        <w:t>, поступающего</w:t>
      </w:r>
    </w:p>
    <w:p w:rsidR="00D27BB6" w:rsidRPr="006263F7" w:rsidRDefault="00D27BB6" w:rsidP="00BF7858">
      <w:pPr>
        <w:tabs>
          <w:tab w:val="left" w:pos="9781"/>
        </w:tabs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___________________________________________________________ в _____ класс.</w:t>
      </w:r>
    </w:p>
    <w:p w:rsidR="00D27BB6" w:rsidRPr="006263F7" w:rsidRDefault="00D27BB6" w:rsidP="00BF7858">
      <w:pPr>
        <w:tabs>
          <w:tab w:val="left" w:pos="9781"/>
        </w:tabs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Дата рождения</w:t>
      </w:r>
      <w:r>
        <w:rPr>
          <w:rFonts w:ascii="Times New Roman" w:hAnsi="Times New Roman"/>
          <w:sz w:val="20"/>
          <w:szCs w:val="20"/>
        </w:rPr>
        <w:t xml:space="preserve"> ребенка или поступающего</w:t>
      </w:r>
      <w:r w:rsidRPr="006263F7">
        <w:rPr>
          <w:rFonts w:ascii="Times New Roman" w:hAnsi="Times New Roman"/>
          <w:sz w:val="20"/>
          <w:szCs w:val="20"/>
        </w:rPr>
        <w:t>___________________________</w:t>
      </w:r>
    </w:p>
    <w:p w:rsidR="00D27BB6" w:rsidRPr="006263F7" w:rsidRDefault="00D27BB6" w:rsidP="00BF7858">
      <w:pPr>
        <w:tabs>
          <w:tab w:val="left" w:pos="9781"/>
        </w:tabs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Фактическое место жительства обучающегося</w:t>
      </w:r>
      <w:r>
        <w:rPr>
          <w:rFonts w:ascii="Times New Roman" w:hAnsi="Times New Roman"/>
          <w:sz w:val="20"/>
          <w:szCs w:val="20"/>
        </w:rPr>
        <w:t xml:space="preserve"> или поступающего </w:t>
      </w:r>
      <w:r w:rsidRPr="006263F7">
        <w:rPr>
          <w:rFonts w:ascii="Times New Roman" w:hAnsi="Times New Roman"/>
          <w:sz w:val="20"/>
          <w:szCs w:val="20"/>
        </w:rPr>
        <w:t>________________________________</w:t>
      </w:r>
      <w:r>
        <w:rPr>
          <w:rFonts w:ascii="Times New Roman" w:hAnsi="Times New Roman"/>
          <w:sz w:val="20"/>
          <w:szCs w:val="20"/>
        </w:rPr>
        <w:t>______________</w:t>
      </w:r>
    </w:p>
    <w:p w:rsidR="00D27BB6" w:rsidRPr="006263F7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ФИО отца: 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D27BB6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Фактическое место жительства 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</w:t>
      </w:r>
      <w:r w:rsidRPr="006263F7">
        <w:rPr>
          <w:rFonts w:ascii="Times New Roman" w:hAnsi="Times New Roman"/>
          <w:sz w:val="20"/>
          <w:szCs w:val="20"/>
        </w:rPr>
        <w:t xml:space="preserve"> </w:t>
      </w:r>
    </w:p>
    <w:p w:rsidR="00D27BB6" w:rsidRPr="006263F7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Адрес электронной почты:_________________________________________________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  <w:r w:rsidRPr="006263F7">
        <w:rPr>
          <w:rFonts w:ascii="Times New Roman" w:hAnsi="Times New Roman"/>
          <w:sz w:val="20"/>
          <w:szCs w:val="20"/>
        </w:rPr>
        <w:t xml:space="preserve">   </w:t>
      </w:r>
    </w:p>
    <w:p w:rsidR="00D27BB6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Телефон отца__________________________________________________________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  <w:r w:rsidRPr="006263F7">
        <w:rPr>
          <w:rFonts w:ascii="Times New Roman" w:hAnsi="Times New Roman"/>
          <w:sz w:val="20"/>
          <w:szCs w:val="20"/>
        </w:rPr>
        <w:t>__</w:t>
      </w:r>
    </w:p>
    <w:p w:rsidR="00D27BB6" w:rsidRPr="006263F7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ФИО матери: 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D27BB6" w:rsidRPr="006263F7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Фактическое место жительства_____________________________________________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</w:t>
      </w:r>
    </w:p>
    <w:p w:rsidR="00D27BB6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адрес электронной почты________________________________________________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  <w:r w:rsidRPr="006263F7">
        <w:rPr>
          <w:rFonts w:ascii="Times New Roman" w:hAnsi="Times New Roman"/>
          <w:sz w:val="20"/>
          <w:szCs w:val="20"/>
        </w:rPr>
        <w:t xml:space="preserve">__ </w:t>
      </w:r>
    </w:p>
    <w:p w:rsidR="00D27BB6" w:rsidRPr="006263F7" w:rsidRDefault="00D27BB6" w:rsidP="00BF7858">
      <w:pPr>
        <w:tabs>
          <w:tab w:val="left" w:pos="9781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телефон матери:_________________________________________________________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</w:t>
      </w:r>
      <w:r w:rsidRPr="006263F7">
        <w:rPr>
          <w:rFonts w:ascii="Times New Roman" w:hAnsi="Times New Roman"/>
          <w:sz w:val="20"/>
          <w:szCs w:val="20"/>
        </w:rPr>
        <w:t>_</w:t>
      </w:r>
    </w:p>
    <w:p w:rsidR="00D27BB6" w:rsidRDefault="00D27BB6" w:rsidP="00BF7858">
      <w:pPr>
        <w:tabs>
          <w:tab w:val="left" w:pos="9781"/>
        </w:tabs>
        <w:contextualSpacing/>
        <w:jc w:val="both"/>
        <w:rPr>
          <w:rFonts w:ascii="Times New Roman" w:hAnsi="Times New Roman"/>
          <w:sz w:val="20"/>
          <w:szCs w:val="20"/>
        </w:rPr>
      </w:pPr>
    </w:p>
    <w:p w:rsidR="00D27BB6" w:rsidRPr="002F30B4" w:rsidRDefault="00D27BB6" w:rsidP="00BF7858">
      <w:pPr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-наличие </w:t>
      </w:r>
      <w:r w:rsidRPr="002F30B4">
        <w:rPr>
          <w:rFonts w:ascii="Times New Roman" w:hAnsi="Times New Roman"/>
          <w:sz w:val="20"/>
          <w:szCs w:val="20"/>
        </w:rPr>
        <w:t>прав</w:t>
      </w:r>
      <w:r>
        <w:rPr>
          <w:rFonts w:ascii="Times New Roman" w:hAnsi="Times New Roman"/>
          <w:sz w:val="20"/>
          <w:szCs w:val="20"/>
        </w:rPr>
        <w:t xml:space="preserve">а на внеочередной, </w:t>
      </w:r>
      <w:r w:rsidRPr="002F30B4">
        <w:rPr>
          <w:rFonts w:ascii="Times New Roman" w:hAnsi="Times New Roman"/>
          <w:sz w:val="20"/>
          <w:szCs w:val="20"/>
        </w:rPr>
        <w:t>первоочередно</w:t>
      </w:r>
      <w:r>
        <w:rPr>
          <w:rFonts w:ascii="Times New Roman" w:hAnsi="Times New Roman"/>
          <w:sz w:val="20"/>
          <w:szCs w:val="20"/>
        </w:rPr>
        <w:t>й</w:t>
      </w:r>
      <w:r w:rsidRPr="002F30B4">
        <w:rPr>
          <w:rFonts w:ascii="Times New Roman" w:hAnsi="Times New Roman"/>
          <w:sz w:val="20"/>
          <w:szCs w:val="20"/>
        </w:rPr>
        <w:t xml:space="preserve"> или преимущественн</w:t>
      </w:r>
      <w:r>
        <w:rPr>
          <w:rFonts w:ascii="Times New Roman" w:hAnsi="Times New Roman"/>
          <w:sz w:val="20"/>
          <w:szCs w:val="20"/>
        </w:rPr>
        <w:t>ый</w:t>
      </w:r>
      <w:r w:rsidRPr="002F30B4">
        <w:rPr>
          <w:rFonts w:ascii="Times New Roman" w:hAnsi="Times New Roman"/>
          <w:sz w:val="20"/>
          <w:szCs w:val="20"/>
        </w:rPr>
        <w:t xml:space="preserve"> прием</w:t>
      </w:r>
      <w:r>
        <w:rPr>
          <w:rFonts w:ascii="Times New Roman" w:hAnsi="Times New Roman"/>
          <w:sz w:val="20"/>
          <w:szCs w:val="20"/>
        </w:rPr>
        <w:t xml:space="preserve"> </w:t>
      </w:r>
      <w:r w:rsidRPr="002F30B4">
        <w:rPr>
          <w:rFonts w:ascii="Times New Roman" w:hAnsi="Times New Roman"/>
          <w:sz w:val="20"/>
          <w:szCs w:val="20"/>
        </w:rPr>
        <w:t xml:space="preserve"> _______________</w:t>
      </w:r>
      <w:r>
        <w:rPr>
          <w:rFonts w:ascii="Times New Roman" w:hAnsi="Times New Roman"/>
          <w:sz w:val="20"/>
          <w:szCs w:val="20"/>
        </w:rPr>
        <w:t>___________________</w:t>
      </w:r>
    </w:p>
    <w:p w:rsidR="00D27BB6" w:rsidRPr="002F30B4" w:rsidRDefault="00D27BB6" w:rsidP="00BF7858">
      <w:pPr>
        <w:tabs>
          <w:tab w:val="left" w:pos="142"/>
        </w:tabs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D27BB6" w:rsidRPr="002F30B4" w:rsidRDefault="00D27BB6" w:rsidP="00BF7858">
      <w:pPr>
        <w:jc w:val="both"/>
        <w:rPr>
          <w:rFonts w:ascii="Times New Roman" w:hAnsi="Times New Roman"/>
          <w:sz w:val="20"/>
          <w:szCs w:val="20"/>
        </w:rPr>
      </w:pPr>
      <w:r w:rsidRPr="002F30B4">
        <w:rPr>
          <w:rFonts w:ascii="Times New Roman" w:hAnsi="Times New Roman"/>
          <w:sz w:val="20"/>
          <w:szCs w:val="20"/>
        </w:rPr>
        <w:t>- согласие на обучение ребенка по адаптированной образовательной программе _______________</w:t>
      </w:r>
      <w:r>
        <w:rPr>
          <w:rFonts w:ascii="Times New Roman" w:hAnsi="Times New Roman"/>
          <w:sz w:val="20"/>
          <w:szCs w:val="20"/>
        </w:rPr>
        <w:t>____________</w:t>
      </w:r>
    </w:p>
    <w:p w:rsidR="00D27BB6" w:rsidRPr="006263F7" w:rsidRDefault="00D27BB6" w:rsidP="00BF7858">
      <w:pPr>
        <w:jc w:val="both"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- язык образования _______________________________________________________</w:t>
      </w:r>
    </w:p>
    <w:p w:rsidR="00D27BB6" w:rsidRDefault="00D27BB6" w:rsidP="00BF7858">
      <w:pPr>
        <w:jc w:val="both"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 xml:space="preserve">- родной язык из числа языков народов Российской Федерации </w:t>
      </w:r>
      <w:r>
        <w:rPr>
          <w:rFonts w:ascii="Times New Roman" w:hAnsi="Times New Roman"/>
          <w:sz w:val="20"/>
          <w:szCs w:val="20"/>
        </w:rPr>
        <w:t xml:space="preserve">   __________________________  </w:t>
      </w:r>
      <w:r w:rsidRPr="006263F7">
        <w:rPr>
          <w:rFonts w:ascii="Times New Roman" w:hAnsi="Times New Roman"/>
          <w:sz w:val="20"/>
          <w:szCs w:val="20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D27BB6" w:rsidRPr="006263F7" w:rsidRDefault="00D27BB6" w:rsidP="00BF785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государственный язык республики Российской  Федерации ______________________________ (в случае предоставления школой возможности изучения государственного языка республики Российской Федерации)</w:t>
      </w:r>
    </w:p>
    <w:p w:rsidR="00D27BB6" w:rsidRPr="006263F7" w:rsidRDefault="00D27BB6" w:rsidP="00BF7858">
      <w:pPr>
        <w:jc w:val="both"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>- ознакомлен</w:t>
      </w:r>
      <w:r>
        <w:rPr>
          <w:rFonts w:ascii="Times New Roman" w:hAnsi="Times New Roman"/>
          <w:sz w:val="20"/>
          <w:szCs w:val="20"/>
        </w:rPr>
        <w:t xml:space="preserve"> </w:t>
      </w:r>
      <w:r w:rsidRPr="006263F7">
        <w:rPr>
          <w:rFonts w:ascii="Times New Roman" w:hAnsi="Times New Roman"/>
          <w:sz w:val="20"/>
          <w:szCs w:val="20"/>
        </w:rPr>
        <w:t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D27BB6" w:rsidRDefault="00D27BB6" w:rsidP="00BF7858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даю согласие __________________________ (наименование ОУ) </w:t>
      </w:r>
      <w:r w:rsidRPr="006263F7">
        <w:rPr>
          <w:rFonts w:ascii="Times New Roman" w:hAnsi="Times New Roman"/>
          <w:sz w:val="20"/>
          <w:szCs w:val="20"/>
        </w:rPr>
        <w:t xml:space="preserve">на обработку персональных данных моего ребенка </w:t>
      </w:r>
      <w:r>
        <w:rPr>
          <w:rFonts w:ascii="Times New Roman" w:hAnsi="Times New Roman"/>
          <w:sz w:val="20"/>
          <w:szCs w:val="20"/>
        </w:rPr>
        <w:t>(моих)</w:t>
      </w:r>
      <w:r w:rsidRPr="006263F7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:rsidR="00D27BB6" w:rsidRPr="006263F7" w:rsidRDefault="00D27BB6" w:rsidP="00BF7858">
      <w:pPr>
        <w:contextualSpacing/>
        <w:rPr>
          <w:rFonts w:ascii="Times New Roman" w:hAnsi="Times New Roman"/>
          <w:sz w:val="20"/>
          <w:szCs w:val="20"/>
        </w:rPr>
      </w:pPr>
    </w:p>
    <w:p w:rsidR="00D27BB6" w:rsidRPr="006263F7" w:rsidRDefault="00D27BB6" w:rsidP="00BF7858">
      <w:pPr>
        <w:contextualSpacing/>
        <w:rPr>
          <w:rFonts w:ascii="Times New Roman" w:hAnsi="Times New Roman"/>
          <w:sz w:val="20"/>
          <w:szCs w:val="20"/>
        </w:rPr>
      </w:pPr>
    </w:p>
    <w:p w:rsidR="00D27BB6" w:rsidRPr="00C70B29" w:rsidRDefault="00D27BB6">
      <w:pPr>
        <w:contextualSpacing/>
        <w:rPr>
          <w:rFonts w:ascii="Times New Roman" w:hAnsi="Times New Roman"/>
          <w:sz w:val="20"/>
          <w:szCs w:val="20"/>
        </w:rPr>
      </w:pPr>
      <w:r w:rsidRPr="006263F7">
        <w:rPr>
          <w:rFonts w:ascii="Times New Roman" w:hAnsi="Times New Roman"/>
          <w:sz w:val="20"/>
          <w:szCs w:val="20"/>
        </w:rPr>
        <w:t xml:space="preserve">Дата_____________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</w:t>
      </w:r>
      <w:r w:rsidRPr="006263F7">
        <w:rPr>
          <w:rFonts w:ascii="Times New Roman" w:hAnsi="Times New Roman"/>
          <w:sz w:val="20"/>
          <w:szCs w:val="20"/>
        </w:rPr>
        <w:t xml:space="preserve">Подпись___________________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</w:t>
      </w:r>
    </w:p>
    <w:sectPr w:rsidR="00D27BB6" w:rsidRPr="00C70B29" w:rsidSect="002058CF">
      <w:pgSz w:w="11906" w:h="16838"/>
      <w:pgMar w:top="53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7858"/>
    <w:rsid w:val="001E26EF"/>
    <w:rsid w:val="002058CF"/>
    <w:rsid w:val="002D065D"/>
    <w:rsid w:val="002F30B4"/>
    <w:rsid w:val="004866BA"/>
    <w:rsid w:val="005F39AD"/>
    <w:rsid w:val="006263F7"/>
    <w:rsid w:val="006426D3"/>
    <w:rsid w:val="00776FAE"/>
    <w:rsid w:val="00992E12"/>
    <w:rsid w:val="00A355B2"/>
    <w:rsid w:val="00BF7858"/>
    <w:rsid w:val="00C70B29"/>
    <w:rsid w:val="00CA5CFD"/>
    <w:rsid w:val="00D27BB6"/>
    <w:rsid w:val="00EA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858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765</Words>
  <Characters>4364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Директору  МБОУ ООШ с</dc:title>
  <dc:subject/>
  <dc:creator>Учитель</dc:creator>
  <cp:keywords/>
  <dc:description/>
  <cp:lastModifiedBy>Фаяз</cp:lastModifiedBy>
  <cp:revision>3</cp:revision>
  <cp:lastPrinted>2021-06-02T17:19:00Z</cp:lastPrinted>
  <dcterms:created xsi:type="dcterms:W3CDTF">2021-06-02T17:18:00Z</dcterms:created>
  <dcterms:modified xsi:type="dcterms:W3CDTF">2021-06-02T17:24:00Z</dcterms:modified>
</cp:coreProperties>
</file>